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14CD6" w14:textId="1D5D53DF" w:rsidR="006C0B00" w:rsidRDefault="00BA6AB9" w:rsidP="00BA6AB9">
      <w:pPr>
        <w:jc w:val="center"/>
        <w:rPr>
          <w:rFonts w:ascii="Neo Sans Pro" w:hAnsi="Neo Sans Pro"/>
        </w:rPr>
      </w:pPr>
      <w:bookmarkStart w:id="0" w:name="_Hlk91665523"/>
      <w:r>
        <w:rPr>
          <w:rFonts w:ascii="Neo Sans Pro" w:hAnsi="Neo Sans Pro"/>
        </w:rPr>
        <w:t>Wykaz szkół/ placówek biorących udział w Akcji ZIMA 2026</w:t>
      </w:r>
    </w:p>
    <w:p w14:paraId="6D0EEA46" w14:textId="77777777" w:rsidR="00BA6AB9" w:rsidRDefault="00BA6AB9" w:rsidP="00BA6AB9">
      <w:pPr>
        <w:jc w:val="center"/>
        <w:rPr>
          <w:rFonts w:ascii="Neo Sans Pro" w:hAnsi="Neo Sans Pro"/>
        </w:rPr>
      </w:pPr>
    </w:p>
    <w:tbl>
      <w:tblPr>
        <w:tblW w:w="1369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7"/>
        <w:gridCol w:w="6379"/>
        <w:gridCol w:w="3402"/>
        <w:gridCol w:w="3402"/>
      </w:tblGrid>
      <w:tr w:rsidR="00B45334" w:rsidRPr="00F20C4C" w14:paraId="7A6BAB71" w14:textId="6F41C33F" w:rsidTr="002F5B83">
        <w:trPr>
          <w:trHeight w:val="330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F8584" w14:textId="77777777" w:rsidR="00B45334" w:rsidRPr="00E752A3" w:rsidRDefault="00B45334" w:rsidP="00363824">
            <w:pPr>
              <w:jc w:val="center"/>
              <w:rPr>
                <w:rFonts w:ascii="Neo Sans Pro" w:hAnsi="Neo Sans Pro" w:cs="Arial"/>
                <w:b/>
                <w:bCs/>
                <w:sz w:val="22"/>
                <w:szCs w:val="22"/>
              </w:rPr>
            </w:pPr>
            <w:bookmarkStart w:id="1" w:name="_Hlk168308352"/>
            <w:r w:rsidRPr="00E752A3">
              <w:rPr>
                <w:rFonts w:ascii="Neo Sans Pro" w:hAnsi="Neo Sans Pro" w:cs="Arial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1E4B5" w14:textId="77777777" w:rsidR="00B45334" w:rsidRPr="00F20C4C" w:rsidRDefault="00B45334" w:rsidP="00363824">
            <w:pPr>
              <w:jc w:val="center"/>
              <w:rPr>
                <w:rFonts w:ascii="Neo Sans Pro" w:hAnsi="Neo Sans Pro" w:cs="Arial"/>
                <w:b/>
                <w:bCs/>
                <w:sz w:val="22"/>
                <w:szCs w:val="22"/>
              </w:rPr>
            </w:pPr>
            <w:r w:rsidRPr="00F20C4C">
              <w:rPr>
                <w:rFonts w:ascii="Neo Sans Pro" w:hAnsi="Neo Sans Pro" w:cs="Arial"/>
                <w:b/>
                <w:bCs/>
                <w:sz w:val="22"/>
                <w:szCs w:val="22"/>
              </w:rPr>
              <w:t xml:space="preserve">Nazwa </w:t>
            </w:r>
            <w:r>
              <w:rPr>
                <w:rFonts w:ascii="Neo Sans Pro" w:hAnsi="Neo Sans Pro" w:cs="Arial"/>
                <w:b/>
                <w:bCs/>
                <w:sz w:val="22"/>
                <w:szCs w:val="22"/>
              </w:rPr>
              <w:t>s</w:t>
            </w:r>
            <w:r w:rsidRPr="00F20C4C">
              <w:rPr>
                <w:rFonts w:ascii="Neo Sans Pro" w:hAnsi="Neo Sans Pro" w:cs="Arial"/>
                <w:b/>
                <w:bCs/>
                <w:sz w:val="22"/>
                <w:szCs w:val="22"/>
              </w:rPr>
              <w:t>zkoły</w:t>
            </w:r>
            <w:r>
              <w:rPr>
                <w:rFonts w:ascii="Neo Sans Pro" w:hAnsi="Neo Sans Pro" w:cs="Arial"/>
                <w:b/>
                <w:bCs/>
                <w:sz w:val="22"/>
                <w:szCs w:val="22"/>
              </w:rPr>
              <w:t>/placówki</w:t>
            </w:r>
          </w:p>
          <w:p w14:paraId="22EFBFBC" w14:textId="77777777" w:rsidR="00B45334" w:rsidRPr="00F20C4C" w:rsidRDefault="00B45334" w:rsidP="00363824">
            <w:pPr>
              <w:jc w:val="center"/>
              <w:rPr>
                <w:rFonts w:ascii="Neo Sans Pro" w:hAnsi="Neo Sans Pro" w:cs="Arial"/>
                <w:b/>
                <w:bCs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B49D0" w14:textId="77777777" w:rsidR="00B45334" w:rsidRPr="00F20C4C" w:rsidRDefault="00B45334" w:rsidP="00363824">
            <w:pPr>
              <w:jc w:val="center"/>
              <w:rPr>
                <w:rFonts w:ascii="Neo Sans Pro" w:hAnsi="Neo Sans Pro" w:cs="Arial"/>
                <w:b/>
                <w:sz w:val="22"/>
                <w:szCs w:val="22"/>
              </w:rPr>
            </w:pPr>
            <w:r w:rsidRPr="00F20C4C">
              <w:rPr>
                <w:rFonts w:ascii="Neo Sans Pro" w:hAnsi="Neo Sans Pro" w:cs="Arial"/>
                <w:b/>
                <w:sz w:val="22"/>
                <w:szCs w:val="22"/>
              </w:rPr>
              <w:t>Termin</w:t>
            </w:r>
          </w:p>
        </w:tc>
      </w:tr>
      <w:tr w:rsidR="00B45334" w:rsidRPr="00B114AC" w14:paraId="21064C4E" w14:textId="4CB41659" w:rsidTr="002F5B83">
        <w:trPr>
          <w:trHeight w:val="66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D0A0F" w14:textId="77777777" w:rsidR="00B45334" w:rsidRPr="00B114AC" w:rsidRDefault="00B45334" w:rsidP="00363824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>1.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7AC9B" w14:textId="766DAED5" w:rsidR="00B45334" w:rsidRPr="00B114AC" w:rsidRDefault="00B45334" w:rsidP="00363824">
            <w:pPr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>Publiczna Szkoła Podstawowa Nr 1 z oddziałami integracyjnymi</w:t>
            </w:r>
            <w:r>
              <w:rPr>
                <w:rFonts w:ascii="Neo Sans Pro" w:hAnsi="Neo Sans Pro" w:cs="Arial"/>
                <w:sz w:val="22"/>
                <w:szCs w:val="22"/>
              </w:rPr>
              <w:t xml:space="preserve"> 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br/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im. Ignacego Daszyńskiego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t xml:space="preserve"> 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w Radomiu, 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br/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ul. Odrodzenia 37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92967" w14:textId="43A7A039" w:rsidR="00B45334" w:rsidRPr="00B114AC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26-30.01.2026</w:t>
            </w:r>
          </w:p>
        </w:tc>
      </w:tr>
      <w:tr w:rsidR="00B45334" w:rsidRPr="00B114AC" w14:paraId="053B658C" w14:textId="4D079029" w:rsidTr="002F5B83">
        <w:trPr>
          <w:trHeight w:val="69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CE2AA1" w14:textId="35C7A4F0" w:rsidR="00B45334" w:rsidRPr="00B114AC" w:rsidRDefault="00B45334" w:rsidP="006C0B00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2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E0B7B9" w14:textId="77777777" w:rsidR="00B45334" w:rsidRPr="00B114AC" w:rsidRDefault="00B45334" w:rsidP="006C0B00">
            <w:pPr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Zespół Szkolno-Przedszkolny Nr 4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 w Radomiu, </w:t>
            </w:r>
          </w:p>
          <w:p w14:paraId="3E4634FC" w14:textId="78F529C4" w:rsidR="00B45334" w:rsidRPr="00B114AC" w:rsidRDefault="00B45334" w:rsidP="006C0B00">
            <w:pPr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ul. </w:t>
            </w:r>
            <w:r>
              <w:rPr>
                <w:rFonts w:ascii="Neo Sans Pro" w:hAnsi="Neo Sans Pro" w:cs="Arial"/>
                <w:sz w:val="22"/>
                <w:szCs w:val="22"/>
              </w:rPr>
              <w:t>Jarzyńskiego 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B80DD" w14:textId="4D72E435" w:rsidR="00B45334" w:rsidRPr="00B114AC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19-23.01.2026</w:t>
            </w:r>
          </w:p>
        </w:tc>
      </w:tr>
      <w:tr w:rsidR="00B45334" w:rsidRPr="00B114AC" w14:paraId="7B659D4F" w14:textId="3B889715" w:rsidTr="002F5B83">
        <w:trPr>
          <w:trHeight w:val="41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B3555E" w14:textId="312E370C" w:rsidR="00B45334" w:rsidRPr="00B114AC" w:rsidRDefault="00B45334" w:rsidP="006C0B00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3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06612" w14:textId="77777777" w:rsidR="00B45334" w:rsidRPr="00B114AC" w:rsidRDefault="00B45334" w:rsidP="006C0B00">
            <w:pPr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>Publiczna Szkoła Podstawowa Nr 2</w:t>
            </w:r>
            <w:r>
              <w:rPr>
                <w:rFonts w:ascii="Neo Sans Pro" w:hAnsi="Neo Sans Pro" w:cs="Arial"/>
                <w:sz w:val="22"/>
                <w:szCs w:val="22"/>
              </w:rPr>
              <w:t>6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 w Radomiu, </w:t>
            </w:r>
          </w:p>
          <w:p w14:paraId="44DEE91D" w14:textId="4978BABF" w:rsidR="00B45334" w:rsidRPr="00B114AC" w:rsidRDefault="00B45334" w:rsidP="006C0B00">
            <w:pPr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ul. </w:t>
            </w:r>
            <w:proofErr w:type="spellStart"/>
            <w:r>
              <w:rPr>
                <w:rFonts w:ascii="Neo Sans Pro" w:hAnsi="Neo Sans Pro" w:cs="Arial"/>
                <w:sz w:val="22"/>
                <w:szCs w:val="22"/>
              </w:rPr>
              <w:t>Wośnicka</w:t>
            </w:r>
            <w:proofErr w:type="spellEnd"/>
            <w:r>
              <w:rPr>
                <w:rFonts w:ascii="Neo Sans Pro" w:hAnsi="Neo Sans Pro" w:cs="Arial"/>
                <w:sz w:val="22"/>
                <w:szCs w:val="22"/>
              </w:rPr>
              <w:t xml:space="preserve"> 125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1E1F1" w14:textId="53BFA317" w:rsidR="00B45334" w:rsidRPr="00B114AC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F03ACD">
              <w:rPr>
                <w:rFonts w:ascii="Neo Sans Pro" w:hAnsi="Neo Sans Pro" w:cs="Arial"/>
                <w:sz w:val="22"/>
                <w:szCs w:val="22"/>
              </w:rPr>
              <w:t>19-23.01.2026</w:t>
            </w:r>
          </w:p>
        </w:tc>
      </w:tr>
      <w:tr w:rsidR="00B45334" w:rsidRPr="00B114AC" w14:paraId="368586CE" w14:textId="700EE0E4" w:rsidTr="002F5B83">
        <w:trPr>
          <w:trHeight w:val="41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0D9D6" w14:textId="615C2E48" w:rsidR="00B45334" w:rsidRPr="00B114AC" w:rsidRDefault="00B45334" w:rsidP="006C0B00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4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19D37" w14:textId="44269C49" w:rsidR="00B45334" w:rsidRPr="00B114AC" w:rsidRDefault="00B45334" w:rsidP="006C0B00">
            <w:pPr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>Publiczna Szkoła Podstawowa Nr 9 im. Henryka Sienkiewicza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t xml:space="preserve"> 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w Radomiu, 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br/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ul. Sandomierska 19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A8678" w14:textId="3690375E" w:rsidR="00B45334" w:rsidRPr="00B114AC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F03ACD">
              <w:rPr>
                <w:rFonts w:ascii="Neo Sans Pro" w:hAnsi="Neo Sans Pro" w:cs="Arial"/>
                <w:sz w:val="22"/>
                <w:szCs w:val="22"/>
              </w:rPr>
              <w:t>19-23.01.2026</w:t>
            </w:r>
          </w:p>
        </w:tc>
      </w:tr>
      <w:tr w:rsidR="00B45334" w:rsidRPr="00B114AC" w14:paraId="49D37A23" w14:textId="61471279" w:rsidTr="002F5B83">
        <w:trPr>
          <w:trHeight w:val="41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E7E98F" w14:textId="4B87214D" w:rsidR="00B45334" w:rsidRPr="00B114AC" w:rsidRDefault="00B45334" w:rsidP="006C0B00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5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7D509" w14:textId="61CFFDBF" w:rsidR="00B45334" w:rsidRPr="00B114AC" w:rsidRDefault="00B45334" w:rsidP="006C0B00">
            <w:pPr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Publiczna Szkoła Podstawowa Nr </w:t>
            </w:r>
            <w:r>
              <w:rPr>
                <w:rFonts w:ascii="Neo Sans Pro" w:hAnsi="Neo Sans Pro" w:cs="Arial"/>
                <w:sz w:val="22"/>
                <w:szCs w:val="22"/>
              </w:rPr>
              <w:t xml:space="preserve">15 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im. </w:t>
            </w:r>
            <w:r>
              <w:rPr>
                <w:rFonts w:ascii="Neo Sans Pro" w:hAnsi="Neo Sans Pro" w:cs="Arial"/>
                <w:sz w:val="22"/>
                <w:szCs w:val="22"/>
              </w:rPr>
              <w:t xml:space="preserve">Władysława Syrokomli 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w Radomiu, 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br/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ul. </w:t>
            </w:r>
            <w:r>
              <w:rPr>
                <w:rFonts w:ascii="Neo Sans Pro" w:hAnsi="Neo Sans Pro" w:cs="Arial"/>
                <w:sz w:val="22"/>
                <w:szCs w:val="22"/>
              </w:rPr>
              <w:t>Kielecka 2/6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49C0D" w14:textId="2E5C0DD7" w:rsidR="00B45334" w:rsidRPr="00B114AC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F03ACD">
              <w:rPr>
                <w:rFonts w:ascii="Neo Sans Pro" w:hAnsi="Neo Sans Pro" w:cs="Arial"/>
                <w:sz w:val="22"/>
                <w:szCs w:val="22"/>
              </w:rPr>
              <w:t>19-23.01.2026</w:t>
            </w:r>
          </w:p>
        </w:tc>
      </w:tr>
      <w:tr w:rsidR="00B45334" w:rsidRPr="00B114AC" w14:paraId="60AD5702" w14:textId="4D9EBC6C" w:rsidTr="002F5B83">
        <w:trPr>
          <w:trHeight w:val="41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15B45" w14:textId="420493AA" w:rsidR="00B45334" w:rsidRPr="00B114AC" w:rsidRDefault="00B45334" w:rsidP="006C0B00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6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735A4" w14:textId="65EF1BB3" w:rsidR="00B45334" w:rsidRPr="00B114AC" w:rsidRDefault="00B45334" w:rsidP="006C0B00">
            <w:pPr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Publiczna Szkoła Podstawowa Nr 17 im. </w:t>
            </w:r>
            <w:r>
              <w:rPr>
                <w:rFonts w:ascii="Neo Sans Pro" w:hAnsi="Neo Sans Pro" w:cs="Arial"/>
                <w:sz w:val="22"/>
                <w:szCs w:val="22"/>
              </w:rPr>
              <w:t>Jana Kochanowskiego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t xml:space="preserve"> 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w Radomiu, 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br/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ul. Czarnoleska 10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1AAAB" w14:textId="4775154A" w:rsidR="00B45334" w:rsidRPr="00B114AC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F03ACD">
              <w:rPr>
                <w:rFonts w:ascii="Neo Sans Pro" w:hAnsi="Neo Sans Pro" w:cs="Arial"/>
                <w:sz w:val="22"/>
                <w:szCs w:val="22"/>
              </w:rPr>
              <w:t>19-23.01.2026</w:t>
            </w:r>
          </w:p>
        </w:tc>
      </w:tr>
      <w:tr w:rsidR="00B45334" w:rsidRPr="00B114AC" w14:paraId="231F5B70" w14:textId="3AEAB218" w:rsidTr="002F5B83">
        <w:trPr>
          <w:trHeight w:val="41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EFCF59" w14:textId="0BB9CEAC" w:rsidR="00B45334" w:rsidRPr="00B114AC" w:rsidRDefault="00B45334" w:rsidP="006C0B00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7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4F0AEC" w14:textId="77777777" w:rsidR="00B45334" w:rsidRPr="00B114AC" w:rsidRDefault="00B45334" w:rsidP="006C0B00">
            <w:pPr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Publiczny Ogródek Jordanowski w Radomiu, </w:t>
            </w:r>
          </w:p>
          <w:p w14:paraId="2AC6B0C1" w14:textId="1062E723" w:rsidR="00B45334" w:rsidRPr="00B114AC" w:rsidRDefault="00B45334" w:rsidP="006C0B00">
            <w:pPr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>ul. Śniadeckich 9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A966A" w14:textId="77777777" w:rsidR="00B45334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F03ACD">
              <w:rPr>
                <w:rFonts w:ascii="Neo Sans Pro" w:hAnsi="Neo Sans Pro" w:cs="Arial"/>
                <w:sz w:val="22"/>
                <w:szCs w:val="22"/>
              </w:rPr>
              <w:t>19-</w:t>
            </w:r>
            <w:r>
              <w:rPr>
                <w:rFonts w:ascii="Neo Sans Pro" w:hAnsi="Neo Sans Pro" w:cs="Arial"/>
                <w:sz w:val="22"/>
                <w:szCs w:val="22"/>
              </w:rPr>
              <w:t>23</w:t>
            </w:r>
            <w:r w:rsidRPr="00F03ACD">
              <w:rPr>
                <w:rFonts w:ascii="Neo Sans Pro" w:hAnsi="Neo Sans Pro" w:cs="Arial"/>
                <w:sz w:val="22"/>
                <w:szCs w:val="22"/>
              </w:rPr>
              <w:t>.01.2026</w:t>
            </w:r>
          </w:p>
          <w:p w14:paraId="41BA4CC1" w14:textId="3DF3C08D" w:rsidR="00B45334" w:rsidRPr="00B114AC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380C02">
              <w:rPr>
                <w:rFonts w:ascii="Neo Sans Pro" w:hAnsi="Neo Sans Pro" w:cs="Arial"/>
                <w:sz w:val="22"/>
                <w:szCs w:val="22"/>
              </w:rPr>
              <w:t>26-30.01.2026</w:t>
            </w:r>
          </w:p>
        </w:tc>
      </w:tr>
      <w:tr w:rsidR="00B45334" w:rsidRPr="00B114AC" w14:paraId="453341E0" w14:textId="1EBCD8AF" w:rsidTr="002F5B83">
        <w:trPr>
          <w:trHeight w:val="593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038A91" w14:textId="412EACA5" w:rsidR="00B45334" w:rsidRPr="00B114AC" w:rsidRDefault="00B45334" w:rsidP="006C0B00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8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79CF6" w14:textId="1C25458E" w:rsidR="00B45334" w:rsidRPr="00B114AC" w:rsidRDefault="00B45334" w:rsidP="006C0B00">
            <w:pPr>
              <w:rPr>
                <w:rFonts w:ascii="Neo Sans Pro" w:hAnsi="Neo Sans Pro" w:cs="Arial"/>
                <w:sz w:val="22"/>
                <w:szCs w:val="22"/>
              </w:rPr>
            </w:pPr>
            <w:r w:rsidRPr="00B114AC">
              <w:rPr>
                <w:rFonts w:ascii="Neo Sans Pro" w:hAnsi="Neo Sans Pro" w:cs="Arial"/>
                <w:sz w:val="22"/>
                <w:szCs w:val="22"/>
              </w:rPr>
              <w:t>Młodzieżowy Dom Kultury im. Heleny Stadnickiej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t xml:space="preserve"> 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 xml:space="preserve">w Radomiu, 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br/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ul. Słowackiego 17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D83BA" w14:textId="71CE9A8B" w:rsidR="00B45334" w:rsidRPr="00B114AC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F03ACD">
              <w:rPr>
                <w:rFonts w:ascii="Neo Sans Pro" w:hAnsi="Neo Sans Pro" w:cs="Arial"/>
                <w:sz w:val="22"/>
                <w:szCs w:val="22"/>
              </w:rPr>
              <w:t>19-23.01.2026</w:t>
            </w:r>
          </w:p>
        </w:tc>
      </w:tr>
      <w:tr w:rsidR="00B45334" w:rsidRPr="00B114AC" w14:paraId="4D041A0D" w14:textId="7079DD48" w:rsidTr="002F5B83">
        <w:trPr>
          <w:trHeight w:val="593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189159" w14:textId="01194AC8" w:rsidR="00B45334" w:rsidRPr="00B114AC" w:rsidRDefault="00B45334" w:rsidP="00BC4FED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9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3006C" w14:textId="7C96F4AA" w:rsidR="00B45334" w:rsidRPr="00B114AC" w:rsidRDefault="00B45334" w:rsidP="00BC4FED">
            <w:pPr>
              <w:rPr>
                <w:rFonts w:ascii="Neo Sans Pro" w:hAnsi="Neo Sans Pro" w:cs="Arial"/>
                <w:sz w:val="22"/>
                <w:szCs w:val="22"/>
              </w:rPr>
            </w:pPr>
            <w:r w:rsidRPr="008C2298">
              <w:rPr>
                <w:rFonts w:ascii="Neo Sans Pro" w:hAnsi="Neo Sans Pro" w:cs="Arial"/>
                <w:sz w:val="22"/>
                <w:szCs w:val="22"/>
              </w:rPr>
              <w:t xml:space="preserve">Publiczna Szkoła Podstawowa Nr </w:t>
            </w:r>
            <w:r>
              <w:rPr>
                <w:rFonts w:ascii="Neo Sans Pro" w:hAnsi="Neo Sans Pro" w:cs="Arial"/>
                <w:sz w:val="22"/>
                <w:szCs w:val="22"/>
              </w:rPr>
              <w:t xml:space="preserve">3 </w:t>
            </w:r>
            <w:r w:rsidRPr="008C2298">
              <w:rPr>
                <w:rFonts w:ascii="Neo Sans Pro" w:hAnsi="Neo Sans Pro" w:cs="Arial"/>
                <w:sz w:val="22"/>
                <w:szCs w:val="22"/>
              </w:rPr>
              <w:t xml:space="preserve">im. </w:t>
            </w:r>
            <w:r>
              <w:rPr>
                <w:rFonts w:ascii="Neo Sans Pro" w:hAnsi="Neo Sans Pro" w:cs="Arial"/>
                <w:sz w:val="22"/>
                <w:szCs w:val="22"/>
              </w:rPr>
              <w:t>Jana Długosza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t xml:space="preserve"> </w:t>
            </w:r>
            <w:r w:rsidRPr="008C2298">
              <w:rPr>
                <w:rFonts w:ascii="Neo Sans Pro" w:hAnsi="Neo Sans Pro" w:cs="Arial"/>
                <w:sz w:val="22"/>
                <w:szCs w:val="22"/>
              </w:rPr>
              <w:t>w</w:t>
            </w:r>
            <w:r>
              <w:rPr>
                <w:rFonts w:ascii="Neo Sans Pro" w:hAnsi="Neo Sans Pro" w:cs="Arial"/>
                <w:sz w:val="22"/>
                <w:szCs w:val="22"/>
              </w:rPr>
              <w:t> </w:t>
            </w:r>
            <w:r w:rsidRPr="008C2298">
              <w:rPr>
                <w:rFonts w:ascii="Neo Sans Pro" w:hAnsi="Neo Sans Pro" w:cs="Arial"/>
                <w:sz w:val="22"/>
                <w:szCs w:val="22"/>
              </w:rPr>
              <w:t xml:space="preserve">Radomiu, 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br/>
            </w:r>
            <w:r w:rsidRPr="008C2298">
              <w:rPr>
                <w:rFonts w:ascii="Neo Sans Pro" w:hAnsi="Neo Sans Pro" w:cs="Arial"/>
                <w:sz w:val="22"/>
                <w:szCs w:val="22"/>
              </w:rPr>
              <w:t xml:space="preserve">ul. </w:t>
            </w:r>
            <w:r>
              <w:rPr>
                <w:rFonts w:ascii="Neo Sans Pro" w:hAnsi="Neo Sans Pro" w:cs="Arial"/>
                <w:sz w:val="22"/>
                <w:szCs w:val="22"/>
              </w:rPr>
              <w:t>Sobieskiego 12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40301" w14:textId="09502C59" w:rsidR="00B45334" w:rsidRPr="00B114AC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F03ACD">
              <w:rPr>
                <w:rFonts w:ascii="Neo Sans Pro" w:hAnsi="Neo Sans Pro" w:cs="Arial"/>
                <w:sz w:val="22"/>
                <w:szCs w:val="22"/>
              </w:rPr>
              <w:t>26-30.01.2026</w:t>
            </w:r>
          </w:p>
        </w:tc>
      </w:tr>
      <w:tr w:rsidR="00B45334" w:rsidRPr="00B114AC" w14:paraId="24A75EF7" w14:textId="236DFFB7" w:rsidTr="002F5B83">
        <w:trPr>
          <w:trHeight w:val="593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B5EDA" w14:textId="5AA53611" w:rsidR="00B45334" w:rsidRPr="00B114AC" w:rsidRDefault="00B45334" w:rsidP="002B698E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10</w:t>
            </w:r>
            <w:r w:rsidRPr="00B114AC">
              <w:rPr>
                <w:rFonts w:ascii="Neo Sans Pro" w:hAnsi="Neo Sans Pro" w:cs="Arial"/>
                <w:sz w:val="22"/>
                <w:szCs w:val="22"/>
              </w:rPr>
              <w:t>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29F6B" w14:textId="463521DC" w:rsidR="00B45334" w:rsidRPr="00B114AC" w:rsidRDefault="00B45334" w:rsidP="002B698E">
            <w:pPr>
              <w:rPr>
                <w:rFonts w:ascii="Neo Sans Pro" w:hAnsi="Neo Sans Pro" w:cs="Arial"/>
                <w:sz w:val="22"/>
                <w:szCs w:val="22"/>
              </w:rPr>
            </w:pPr>
            <w:r w:rsidRPr="008C2298">
              <w:rPr>
                <w:rFonts w:ascii="Neo Sans Pro" w:hAnsi="Neo Sans Pro" w:cs="Arial"/>
                <w:sz w:val="22"/>
                <w:szCs w:val="22"/>
              </w:rPr>
              <w:t xml:space="preserve">Publiczna Szkoła Podstawowa Nr </w:t>
            </w:r>
            <w:r>
              <w:rPr>
                <w:rFonts w:ascii="Neo Sans Pro" w:hAnsi="Neo Sans Pro" w:cs="Arial"/>
                <w:sz w:val="22"/>
                <w:szCs w:val="22"/>
              </w:rPr>
              <w:t>27</w:t>
            </w:r>
            <w:r w:rsidRPr="008C2298">
              <w:rPr>
                <w:rFonts w:ascii="Neo Sans Pro" w:hAnsi="Neo Sans Pro" w:cs="Arial"/>
                <w:sz w:val="22"/>
                <w:szCs w:val="22"/>
              </w:rPr>
              <w:t xml:space="preserve"> im. </w:t>
            </w:r>
            <w:r>
              <w:rPr>
                <w:rFonts w:ascii="Neo Sans Pro" w:hAnsi="Neo Sans Pro" w:cs="Arial"/>
                <w:sz w:val="22"/>
                <w:szCs w:val="22"/>
              </w:rPr>
              <w:t xml:space="preserve">Szarych Szeregów </w:t>
            </w:r>
            <w:r w:rsidRPr="008C2298">
              <w:rPr>
                <w:rFonts w:ascii="Neo Sans Pro" w:hAnsi="Neo Sans Pro" w:cs="Arial"/>
                <w:sz w:val="22"/>
                <w:szCs w:val="22"/>
              </w:rPr>
              <w:t xml:space="preserve">w Radomiu, 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br/>
            </w:r>
            <w:r w:rsidRPr="008C2298">
              <w:rPr>
                <w:rFonts w:ascii="Neo Sans Pro" w:hAnsi="Neo Sans Pro" w:cs="Arial"/>
                <w:sz w:val="22"/>
                <w:szCs w:val="22"/>
              </w:rPr>
              <w:t xml:space="preserve">ul. </w:t>
            </w:r>
            <w:r>
              <w:rPr>
                <w:rFonts w:ascii="Neo Sans Pro" w:hAnsi="Neo Sans Pro" w:cs="Arial"/>
                <w:sz w:val="22"/>
                <w:szCs w:val="22"/>
              </w:rPr>
              <w:t>Sadkowska 16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ABDFD" w14:textId="38D25D3B" w:rsidR="00B45334" w:rsidRPr="00B114AC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F03ACD">
              <w:rPr>
                <w:rFonts w:ascii="Neo Sans Pro" w:hAnsi="Neo Sans Pro" w:cs="Arial"/>
                <w:sz w:val="22"/>
                <w:szCs w:val="22"/>
              </w:rPr>
              <w:t>19-23.01.2026</w:t>
            </w:r>
          </w:p>
        </w:tc>
      </w:tr>
      <w:tr w:rsidR="00B45334" w:rsidRPr="00B114AC" w14:paraId="423593E6" w14:textId="77777777" w:rsidTr="002F5B83">
        <w:trPr>
          <w:trHeight w:val="593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19D978" w14:textId="3E57DFD5" w:rsidR="00B45334" w:rsidRPr="00B114AC" w:rsidRDefault="00B45334" w:rsidP="002B698E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11.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B8A317" w14:textId="7F60BF06" w:rsidR="00B45334" w:rsidRPr="008C2298" w:rsidRDefault="00B45334" w:rsidP="002B698E">
            <w:pPr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 xml:space="preserve">Publiczna Szkoła Podstawowa Nr 34 w Radomiu, 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br/>
            </w:r>
            <w:r>
              <w:rPr>
                <w:rFonts w:ascii="Neo Sans Pro" w:hAnsi="Neo Sans Pro" w:cs="Arial"/>
                <w:sz w:val="22"/>
                <w:szCs w:val="22"/>
              </w:rPr>
              <w:t>ul. Miła 18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582AC" w14:textId="52473E3C" w:rsidR="00B45334" w:rsidRPr="00F03ACD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F03ACD">
              <w:rPr>
                <w:rFonts w:ascii="Neo Sans Pro" w:hAnsi="Neo Sans Pro" w:cs="Arial"/>
                <w:sz w:val="22"/>
                <w:szCs w:val="22"/>
              </w:rPr>
              <w:t>26-30.01.2026</w:t>
            </w:r>
          </w:p>
        </w:tc>
      </w:tr>
      <w:tr w:rsidR="00B45334" w:rsidRPr="00B114AC" w14:paraId="2DFBDDF0" w14:textId="77777777" w:rsidTr="002F5B83">
        <w:trPr>
          <w:trHeight w:val="593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EC6AB4" w14:textId="30521276" w:rsidR="00B45334" w:rsidRDefault="00B45334" w:rsidP="002B698E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>12.</w:t>
            </w:r>
          </w:p>
        </w:tc>
        <w:tc>
          <w:tcPr>
            <w:tcW w:w="9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66137" w14:textId="4EB8D2D4" w:rsidR="00B45334" w:rsidRDefault="00B45334" w:rsidP="002B698E">
            <w:pPr>
              <w:rPr>
                <w:rFonts w:ascii="Neo Sans Pro" w:hAnsi="Neo Sans Pro" w:cs="Arial"/>
                <w:sz w:val="22"/>
                <w:szCs w:val="22"/>
              </w:rPr>
            </w:pPr>
            <w:r>
              <w:rPr>
                <w:rFonts w:ascii="Neo Sans Pro" w:hAnsi="Neo Sans Pro" w:cs="Arial"/>
                <w:sz w:val="22"/>
                <w:szCs w:val="22"/>
              </w:rPr>
              <w:t xml:space="preserve">Publiczna Szkoła Podstawowa Nr 19 im. Edmunda Bakalarza w Radomiu, </w:t>
            </w:r>
            <w:r w:rsidR="002F5B83">
              <w:rPr>
                <w:rFonts w:ascii="Neo Sans Pro" w:hAnsi="Neo Sans Pro" w:cs="Arial"/>
                <w:sz w:val="22"/>
                <w:szCs w:val="22"/>
              </w:rPr>
              <w:br/>
            </w:r>
            <w:r>
              <w:rPr>
                <w:rFonts w:ascii="Neo Sans Pro" w:hAnsi="Neo Sans Pro" w:cs="Arial"/>
                <w:sz w:val="22"/>
                <w:szCs w:val="22"/>
              </w:rPr>
              <w:t xml:space="preserve">ul. Energetyków 10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C756A" w14:textId="576D9C93" w:rsidR="00B45334" w:rsidRPr="00F03ACD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  <w:r w:rsidRPr="00F03ACD">
              <w:rPr>
                <w:rFonts w:ascii="Neo Sans Pro" w:hAnsi="Neo Sans Pro" w:cs="Arial"/>
                <w:sz w:val="22"/>
                <w:szCs w:val="22"/>
              </w:rPr>
              <w:t>19-23.01.2026</w:t>
            </w:r>
          </w:p>
        </w:tc>
      </w:tr>
      <w:tr w:rsidR="00B45334" w:rsidRPr="00B114AC" w14:paraId="4C2592E3" w14:textId="77777777" w:rsidTr="005C255E">
        <w:trPr>
          <w:trHeight w:val="593"/>
        </w:trPr>
        <w:tc>
          <w:tcPr>
            <w:tcW w:w="507" w:type="dxa"/>
            <w:tcBorders>
              <w:top w:val="single" w:sz="4" w:space="0" w:color="auto"/>
            </w:tcBorders>
            <w:noWrap/>
            <w:vAlign w:val="center"/>
          </w:tcPr>
          <w:p w14:paraId="794C96BF" w14:textId="77777777" w:rsidR="00B45334" w:rsidRDefault="00B45334" w:rsidP="002B698E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</w:p>
        </w:tc>
        <w:tc>
          <w:tcPr>
            <w:tcW w:w="6379" w:type="dxa"/>
            <w:tcBorders>
              <w:top w:val="single" w:sz="4" w:space="0" w:color="auto"/>
            </w:tcBorders>
            <w:vAlign w:val="center"/>
          </w:tcPr>
          <w:p w14:paraId="0A401BDF" w14:textId="77777777" w:rsidR="00B45334" w:rsidRDefault="00B45334" w:rsidP="002B698E">
            <w:pPr>
              <w:rPr>
                <w:rFonts w:ascii="Neo Sans Pro" w:hAnsi="Neo Sans Pro" w:cs="Arial"/>
                <w:sz w:val="22"/>
                <w:szCs w:val="22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</w:tcBorders>
            <w:vAlign w:val="center"/>
          </w:tcPr>
          <w:p w14:paraId="5879DE80" w14:textId="77777777" w:rsidR="00B45334" w:rsidRPr="00F03ACD" w:rsidRDefault="00B45334" w:rsidP="00BA6AB9">
            <w:pPr>
              <w:jc w:val="center"/>
              <w:rPr>
                <w:rFonts w:ascii="Neo Sans Pro" w:hAnsi="Neo Sans Pro" w:cs="Arial"/>
                <w:sz w:val="22"/>
                <w:szCs w:val="22"/>
              </w:rPr>
            </w:pPr>
          </w:p>
        </w:tc>
      </w:tr>
      <w:bookmarkEnd w:id="0"/>
      <w:bookmarkEnd w:id="1"/>
    </w:tbl>
    <w:p w14:paraId="1594C274" w14:textId="5352CC12" w:rsidR="00ED5E0A" w:rsidRDefault="00ED5E0A" w:rsidP="00ED5E0A">
      <w:pPr>
        <w:spacing w:line="360" w:lineRule="auto"/>
        <w:jc w:val="both"/>
        <w:rPr>
          <w:rFonts w:ascii="Neo Sans Pro" w:hAnsi="Neo Sans Pro"/>
        </w:rPr>
      </w:pPr>
    </w:p>
    <w:p w14:paraId="00434BBD" w14:textId="77777777" w:rsidR="00F752D5" w:rsidRDefault="00F752D5" w:rsidP="00F752D5">
      <w:pPr>
        <w:jc w:val="both"/>
        <w:rPr>
          <w:rFonts w:ascii="Neo Sans Pro" w:hAnsi="Neo Sans Pro"/>
        </w:rPr>
      </w:pPr>
    </w:p>
    <w:sectPr w:rsidR="00F752D5" w:rsidSect="005119F6">
      <w:headerReference w:type="default" r:id="rId7"/>
      <w:footerReference w:type="default" r:id="rId8"/>
      <w:pgSz w:w="16838" w:h="11906" w:orient="landscape"/>
      <w:pgMar w:top="1304" w:right="1985" w:bottom="1134" w:left="1418" w:header="709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5636A0" w14:textId="77777777" w:rsidR="00676384" w:rsidRDefault="00676384">
      <w:r>
        <w:separator/>
      </w:r>
    </w:p>
  </w:endnote>
  <w:endnote w:type="continuationSeparator" w:id="0">
    <w:p w14:paraId="50EBF3FD" w14:textId="77777777" w:rsidR="00676384" w:rsidRDefault="00676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eo Sans Pro">
    <w:panose1 w:val="020B0504030504040204"/>
    <w:charset w:val="00"/>
    <w:family w:val="swiss"/>
    <w:notTrueType/>
    <w:pitch w:val="variable"/>
    <w:sig w:usb0="00000087" w:usb1="00000000" w:usb2="00000000" w:usb3="00000000" w:csb0="0000009B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8FDCF" w14:textId="77777777" w:rsidR="00964870" w:rsidRPr="00B2596C" w:rsidRDefault="00964870" w:rsidP="00964870">
    <w:pPr>
      <w:pStyle w:val="Stopka"/>
      <w:jc w:val="center"/>
      <w:rPr>
        <w:rFonts w:ascii="Neo Sans Pro" w:hAnsi="Neo Sans Pro"/>
        <w:b/>
        <w:bCs/>
        <w:color w:val="2E74B5"/>
        <w:sz w:val="16"/>
        <w:szCs w:val="16"/>
      </w:rPr>
    </w:pPr>
    <w:r w:rsidRPr="00B2596C">
      <w:rPr>
        <w:rFonts w:ascii="Neo Sans Pro" w:hAnsi="Neo Sans Pro"/>
        <w:b/>
        <w:bCs/>
        <w:color w:val="2E74B5"/>
        <w:sz w:val="16"/>
        <w:szCs w:val="16"/>
      </w:rPr>
      <w:t>URZĄD MIEJSKI W RADOMIU – WYDZIAŁ EDUKACJI – WIELOOSOBOWE STANOWISKO DO SPRAW OŚWIATY</w:t>
    </w:r>
  </w:p>
  <w:p w14:paraId="5BBD9F0D" w14:textId="77777777" w:rsidR="00964870" w:rsidRPr="00B2596C" w:rsidRDefault="00964870" w:rsidP="00964870">
    <w:pPr>
      <w:pStyle w:val="Stopka"/>
      <w:jc w:val="center"/>
      <w:rPr>
        <w:rFonts w:ascii="Neo Sans Pro" w:hAnsi="Neo Sans Pro"/>
        <w:color w:val="2E74B5"/>
        <w:sz w:val="16"/>
        <w:szCs w:val="16"/>
      </w:rPr>
    </w:pPr>
    <w:r w:rsidRPr="00B2596C">
      <w:rPr>
        <w:rFonts w:ascii="Neo Sans Pro" w:hAnsi="Neo Sans Pro"/>
        <w:color w:val="2E74B5"/>
        <w:sz w:val="16"/>
        <w:szCs w:val="16"/>
      </w:rPr>
      <w:t xml:space="preserve">26-600 </w:t>
    </w:r>
    <w:proofErr w:type="gramStart"/>
    <w:r w:rsidRPr="00B2596C">
      <w:rPr>
        <w:rFonts w:ascii="Neo Sans Pro" w:hAnsi="Neo Sans Pro"/>
        <w:color w:val="2E74B5"/>
        <w:sz w:val="16"/>
        <w:szCs w:val="16"/>
      </w:rPr>
      <w:t>Radom ,</w:t>
    </w:r>
    <w:proofErr w:type="gramEnd"/>
    <w:r w:rsidRPr="00B2596C">
      <w:rPr>
        <w:rFonts w:ascii="Neo Sans Pro" w:hAnsi="Neo Sans Pro"/>
        <w:color w:val="2E74B5"/>
        <w:sz w:val="16"/>
        <w:szCs w:val="16"/>
      </w:rPr>
      <w:t xml:space="preserve"> ul. S. Żeromskiego 53 (p. 268), tel. 48 36 20 348, e-mail: </w:t>
    </w:r>
    <w:hyperlink r:id="rId1" w:history="1">
      <w:r w:rsidRPr="00B2596C">
        <w:rPr>
          <w:rStyle w:val="Hipercze"/>
          <w:rFonts w:ascii="Neo Sans Pro" w:hAnsi="Neo Sans Pro"/>
          <w:color w:val="2E74B5"/>
          <w:sz w:val="16"/>
          <w:szCs w:val="16"/>
        </w:rPr>
        <w:t>sekretariat.edukacja@umradom.pl</w:t>
      </w:r>
    </w:hyperlink>
  </w:p>
  <w:p w14:paraId="493594B9" w14:textId="7A9E9D85" w:rsidR="000E3722" w:rsidRPr="00964870" w:rsidRDefault="00964870" w:rsidP="00964870">
    <w:pPr>
      <w:pStyle w:val="Stopka"/>
      <w:jc w:val="center"/>
      <w:rPr>
        <w:rFonts w:ascii="Neo Sans Pro" w:hAnsi="Neo Sans Pro"/>
        <w:b/>
        <w:bCs/>
        <w:color w:val="2E74B5"/>
        <w:sz w:val="16"/>
        <w:szCs w:val="16"/>
      </w:rPr>
    </w:pPr>
    <w:r w:rsidRPr="00B2596C">
      <w:rPr>
        <w:rFonts w:ascii="Neo Sans Pro" w:hAnsi="Neo Sans Pro"/>
        <w:b/>
        <w:bCs/>
        <w:color w:val="2E74B5"/>
        <w:sz w:val="16"/>
        <w:szCs w:val="16"/>
      </w:rPr>
      <w:t>www.radom.pl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F32A3" w14:textId="77777777" w:rsidR="00676384" w:rsidRDefault="00676384">
      <w:r>
        <w:separator/>
      </w:r>
    </w:p>
  </w:footnote>
  <w:footnote w:type="continuationSeparator" w:id="0">
    <w:p w14:paraId="1CA9BB87" w14:textId="77777777" w:rsidR="00676384" w:rsidRDefault="006763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26650" w14:textId="77777777" w:rsidR="0027295E" w:rsidRDefault="0027295E">
    <w:pPr>
      <w:pStyle w:val="Nagwek"/>
    </w:pPr>
  </w:p>
  <w:p w14:paraId="655BDB75" w14:textId="77777777" w:rsidR="0027295E" w:rsidRDefault="0027295E">
    <w:pPr>
      <w:pStyle w:val="Nagwek"/>
    </w:pPr>
  </w:p>
  <w:p w14:paraId="0FFF13E3" w14:textId="77777777" w:rsidR="0027295E" w:rsidRDefault="0027295E">
    <w:pPr>
      <w:pStyle w:val="Nagwek"/>
    </w:pPr>
  </w:p>
  <w:p w14:paraId="47AAB305" w14:textId="77777777" w:rsidR="00CA21EC" w:rsidRDefault="0093192D">
    <w:pPr>
      <w:pStyle w:val="Nagwek"/>
    </w:pPr>
    <w:r>
      <w:rPr>
        <w:noProof/>
      </w:rPr>
      <w:drawing>
        <wp:anchor distT="0" distB="0" distL="114300" distR="114300" simplePos="0" relativeHeight="251657728" behindDoc="1" locked="1" layoutInCell="1" allowOverlap="1" wp14:anchorId="48DAD761" wp14:editId="0E857517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1741170" cy="10747375"/>
          <wp:effectExtent l="0" t="0" r="0" b="0"/>
          <wp:wrapNone/>
          <wp:docPr id="1" name="Obraz 1" descr="znak 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nak smal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10747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20233D"/>
    <w:multiLevelType w:val="hybridMultilevel"/>
    <w:tmpl w:val="3DD202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817959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94814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92D"/>
    <w:rsid w:val="000112BC"/>
    <w:rsid w:val="00013911"/>
    <w:rsid w:val="0003709B"/>
    <w:rsid w:val="00056746"/>
    <w:rsid w:val="000828C5"/>
    <w:rsid w:val="0009251D"/>
    <w:rsid w:val="000A6494"/>
    <w:rsid w:val="000E3722"/>
    <w:rsid w:val="001020A4"/>
    <w:rsid w:val="00117ABB"/>
    <w:rsid w:val="00135274"/>
    <w:rsid w:val="001600A3"/>
    <w:rsid w:val="0016166D"/>
    <w:rsid w:val="00164D13"/>
    <w:rsid w:val="001678B6"/>
    <w:rsid w:val="001700BB"/>
    <w:rsid w:val="00170A23"/>
    <w:rsid w:val="0019291A"/>
    <w:rsid w:val="0019703D"/>
    <w:rsid w:val="001D0ACA"/>
    <w:rsid w:val="00221EEC"/>
    <w:rsid w:val="00222007"/>
    <w:rsid w:val="00226446"/>
    <w:rsid w:val="00232F33"/>
    <w:rsid w:val="00252AB4"/>
    <w:rsid w:val="00252C1B"/>
    <w:rsid w:val="0027295E"/>
    <w:rsid w:val="00280630"/>
    <w:rsid w:val="00291132"/>
    <w:rsid w:val="002B1DBC"/>
    <w:rsid w:val="002B2424"/>
    <w:rsid w:val="002D61D9"/>
    <w:rsid w:val="002E4FAE"/>
    <w:rsid w:val="002F5B83"/>
    <w:rsid w:val="003068E5"/>
    <w:rsid w:val="00311AB2"/>
    <w:rsid w:val="00317706"/>
    <w:rsid w:val="003313C6"/>
    <w:rsid w:val="003412C4"/>
    <w:rsid w:val="0034663A"/>
    <w:rsid w:val="0035269F"/>
    <w:rsid w:val="00375BFD"/>
    <w:rsid w:val="00380C02"/>
    <w:rsid w:val="00385E25"/>
    <w:rsid w:val="003A4D7F"/>
    <w:rsid w:val="003B05C3"/>
    <w:rsid w:val="003C1740"/>
    <w:rsid w:val="003D34A8"/>
    <w:rsid w:val="003E749D"/>
    <w:rsid w:val="003E7E91"/>
    <w:rsid w:val="003F4067"/>
    <w:rsid w:val="004057A9"/>
    <w:rsid w:val="004076DB"/>
    <w:rsid w:val="00410348"/>
    <w:rsid w:val="00410557"/>
    <w:rsid w:val="00415B5E"/>
    <w:rsid w:val="00422C29"/>
    <w:rsid w:val="004267EF"/>
    <w:rsid w:val="00437438"/>
    <w:rsid w:val="0044281E"/>
    <w:rsid w:val="004A02C6"/>
    <w:rsid w:val="004A61FF"/>
    <w:rsid w:val="004B1789"/>
    <w:rsid w:val="004B54C1"/>
    <w:rsid w:val="004E2C31"/>
    <w:rsid w:val="00502811"/>
    <w:rsid w:val="005119F6"/>
    <w:rsid w:val="0051427A"/>
    <w:rsid w:val="005223E3"/>
    <w:rsid w:val="00527E07"/>
    <w:rsid w:val="0053755B"/>
    <w:rsid w:val="005723AA"/>
    <w:rsid w:val="00582973"/>
    <w:rsid w:val="00590180"/>
    <w:rsid w:val="005A2466"/>
    <w:rsid w:val="005C2282"/>
    <w:rsid w:val="005C255E"/>
    <w:rsid w:val="005C3168"/>
    <w:rsid w:val="00603543"/>
    <w:rsid w:val="00610895"/>
    <w:rsid w:val="00646FB5"/>
    <w:rsid w:val="00652615"/>
    <w:rsid w:val="00654191"/>
    <w:rsid w:val="00671A49"/>
    <w:rsid w:val="00676384"/>
    <w:rsid w:val="006804E5"/>
    <w:rsid w:val="00680553"/>
    <w:rsid w:val="00695791"/>
    <w:rsid w:val="006B17A4"/>
    <w:rsid w:val="006C0B00"/>
    <w:rsid w:val="006D07F9"/>
    <w:rsid w:val="006E21CA"/>
    <w:rsid w:val="006E2D23"/>
    <w:rsid w:val="006E4919"/>
    <w:rsid w:val="007035B4"/>
    <w:rsid w:val="00714044"/>
    <w:rsid w:val="00716D79"/>
    <w:rsid w:val="00720B50"/>
    <w:rsid w:val="00755134"/>
    <w:rsid w:val="00756319"/>
    <w:rsid w:val="00756D09"/>
    <w:rsid w:val="00761C0B"/>
    <w:rsid w:val="007659DA"/>
    <w:rsid w:val="0077526B"/>
    <w:rsid w:val="0078219C"/>
    <w:rsid w:val="00782624"/>
    <w:rsid w:val="007C293A"/>
    <w:rsid w:val="007C4DE8"/>
    <w:rsid w:val="007D3431"/>
    <w:rsid w:val="007E05CF"/>
    <w:rsid w:val="007E11B6"/>
    <w:rsid w:val="007E4ED5"/>
    <w:rsid w:val="00803E7F"/>
    <w:rsid w:val="00827944"/>
    <w:rsid w:val="0083128F"/>
    <w:rsid w:val="00837836"/>
    <w:rsid w:val="0087667B"/>
    <w:rsid w:val="008A147F"/>
    <w:rsid w:val="008B066D"/>
    <w:rsid w:val="008B515D"/>
    <w:rsid w:val="008C2298"/>
    <w:rsid w:val="008D2C2D"/>
    <w:rsid w:val="00923787"/>
    <w:rsid w:val="0093192D"/>
    <w:rsid w:val="00935D38"/>
    <w:rsid w:val="009370D6"/>
    <w:rsid w:val="0096360D"/>
    <w:rsid w:val="00964870"/>
    <w:rsid w:val="0097723A"/>
    <w:rsid w:val="009C1458"/>
    <w:rsid w:val="009C342C"/>
    <w:rsid w:val="009C6449"/>
    <w:rsid w:val="009E312A"/>
    <w:rsid w:val="00A003F3"/>
    <w:rsid w:val="00A2052A"/>
    <w:rsid w:val="00A22DC0"/>
    <w:rsid w:val="00A2487D"/>
    <w:rsid w:val="00A251E1"/>
    <w:rsid w:val="00A346CE"/>
    <w:rsid w:val="00A90B42"/>
    <w:rsid w:val="00A91593"/>
    <w:rsid w:val="00AD6486"/>
    <w:rsid w:val="00AF27ED"/>
    <w:rsid w:val="00B328E2"/>
    <w:rsid w:val="00B45334"/>
    <w:rsid w:val="00B5743B"/>
    <w:rsid w:val="00B66F38"/>
    <w:rsid w:val="00B97255"/>
    <w:rsid w:val="00BA2DAE"/>
    <w:rsid w:val="00BA6AB9"/>
    <w:rsid w:val="00BC15B5"/>
    <w:rsid w:val="00BE7A15"/>
    <w:rsid w:val="00BF01C4"/>
    <w:rsid w:val="00BF0B98"/>
    <w:rsid w:val="00C03CFC"/>
    <w:rsid w:val="00C22531"/>
    <w:rsid w:val="00C22CA7"/>
    <w:rsid w:val="00C24E1B"/>
    <w:rsid w:val="00C27806"/>
    <w:rsid w:val="00C37ADD"/>
    <w:rsid w:val="00C65ABC"/>
    <w:rsid w:val="00C66524"/>
    <w:rsid w:val="00C73932"/>
    <w:rsid w:val="00C8030E"/>
    <w:rsid w:val="00C937E5"/>
    <w:rsid w:val="00C96CA4"/>
    <w:rsid w:val="00CA01FE"/>
    <w:rsid w:val="00CA21EC"/>
    <w:rsid w:val="00CB6874"/>
    <w:rsid w:val="00CC0387"/>
    <w:rsid w:val="00CD3C60"/>
    <w:rsid w:val="00CD5A14"/>
    <w:rsid w:val="00CE78BD"/>
    <w:rsid w:val="00CF2769"/>
    <w:rsid w:val="00D1082F"/>
    <w:rsid w:val="00D1227D"/>
    <w:rsid w:val="00D262E1"/>
    <w:rsid w:val="00D31913"/>
    <w:rsid w:val="00D31DA3"/>
    <w:rsid w:val="00D45266"/>
    <w:rsid w:val="00D55E4B"/>
    <w:rsid w:val="00D74F1A"/>
    <w:rsid w:val="00D846C0"/>
    <w:rsid w:val="00D95674"/>
    <w:rsid w:val="00D96533"/>
    <w:rsid w:val="00D967BF"/>
    <w:rsid w:val="00DA6DB5"/>
    <w:rsid w:val="00DB117D"/>
    <w:rsid w:val="00DB23A7"/>
    <w:rsid w:val="00DB77A0"/>
    <w:rsid w:val="00DD3A05"/>
    <w:rsid w:val="00DD6239"/>
    <w:rsid w:val="00DF26B8"/>
    <w:rsid w:val="00E0670F"/>
    <w:rsid w:val="00E17C34"/>
    <w:rsid w:val="00E32AF0"/>
    <w:rsid w:val="00E35CCB"/>
    <w:rsid w:val="00E4343D"/>
    <w:rsid w:val="00E446E0"/>
    <w:rsid w:val="00E60B33"/>
    <w:rsid w:val="00E61BA0"/>
    <w:rsid w:val="00E711EB"/>
    <w:rsid w:val="00E752A3"/>
    <w:rsid w:val="00E84F32"/>
    <w:rsid w:val="00E91776"/>
    <w:rsid w:val="00EA617F"/>
    <w:rsid w:val="00ED105F"/>
    <w:rsid w:val="00ED5E0A"/>
    <w:rsid w:val="00EE134A"/>
    <w:rsid w:val="00F03ACD"/>
    <w:rsid w:val="00F22880"/>
    <w:rsid w:val="00F4599E"/>
    <w:rsid w:val="00F752D5"/>
    <w:rsid w:val="00F75BA9"/>
    <w:rsid w:val="00F76311"/>
    <w:rsid w:val="00F85593"/>
    <w:rsid w:val="00F90C72"/>
    <w:rsid w:val="00F914C7"/>
    <w:rsid w:val="00FB2F81"/>
    <w:rsid w:val="00FC384E"/>
    <w:rsid w:val="00FD6593"/>
    <w:rsid w:val="00FE082B"/>
    <w:rsid w:val="00FE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A3ABB3"/>
  <w15:chartTrackingRefBased/>
  <w15:docId w15:val="{0ED3F863-F2EA-4FB7-B3B5-31CF02D2B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E35CC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E35CCB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semiHidden/>
    <w:unhideWhenUsed/>
    <w:rsid w:val="000E3722"/>
    <w:rPr>
      <w:rFonts w:ascii="Tahoma" w:eastAsia="Calibr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semiHidden/>
    <w:rsid w:val="000E3722"/>
    <w:rPr>
      <w:rFonts w:ascii="Tahoma" w:eastAsia="Calibri" w:hAnsi="Tahoma" w:cs="Tahoma"/>
      <w:sz w:val="16"/>
      <w:szCs w:val="16"/>
      <w:lang w:val="pl-PL" w:eastAsia="en-US" w:bidi="ar-SA"/>
    </w:rPr>
  </w:style>
  <w:style w:type="character" w:customStyle="1" w:styleId="StopkaZnak">
    <w:name w:val="Stopka Znak"/>
    <w:basedOn w:val="Domylnaczcionkaakapitu"/>
    <w:link w:val="Stopka"/>
    <w:rsid w:val="000E3722"/>
    <w:rPr>
      <w:sz w:val="24"/>
      <w:szCs w:val="24"/>
      <w:lang w:val="pl-PL" w:eastAsia="pl-PL" w:bidi="ar-SA"/>
    </w:rPr>
  </w:style>
  <w:style w:type="character" w:styleId="Hipercze">
    <w:name w:val="Hyperlink"/>
    <w:basedOn w:val="Domylnaczcionkaakapitu"/>
    <w:rsid w:val="001678B6"/>
    <w:rPr>
      <w:color w:val="0563C1" w:themeColor="hyperlink"/>
      <w:u w:val="single"/>
    </w:rPr>
  </w:style>
  <w:style w:type="character" w:customStyle="1" w:styleId="st">
    <w:name w:val="st"/>
    <w:basedOn w:val="Domylnaczcionkaakapitu"/>
    <w:rsid w:val="00F752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54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2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kretariat.edukacja@umrad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2\Desktop\szablon%20WE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 WE.dot</Template>
  <TotalTime>5</TotalTime>
  <Pages>2</Pages>
  <Words>180</Words>
  <Characters>1114</Characters>
  <Application>Microsoft Office Word</Application>
  <DocSecurity>4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TOMASZ STOLAREK</cp:lastModifiedBy>
  <cp:revision>2</cp:revision>
  <cp:lastPrinted>2026-01-13T08:06:00Z</cp:lastPrinted>
  <dcterms:created xsi:type="dcterms:W3CDTF">2026-01-13T12:04:00Z</dcterms:created>
  <dcterms:modified xsi:type="dcterms:W3CDTF">2026-01-13T12:04:00Z</dcterms:modified>
</cp:coreProperties>
</file>